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6690A" w14:textId="16376E8E" w:rsidR="00370AD0" w:rsidRPr="007A67BA" w:rsidRDefault="00370AD0" w:rsidP="00490FE9">
      <w:pPr>
        <w:tabs>
          <w:tab w:val="left" w:pos="8887"/>
        </w:tabs>
        <w:spacing w:after="0"/>
        <w:rPr>
          <w:rFonts w:ascii="Times New Roman" w:hAnsi="Times New Roman" w:cs="Times New Roman"/>
        </w:rPr>
      </w:pPr>
    </w:p>
    <w:p w14:paraId="77E94CD9" w14:textId="7D396ED0" w:rsidR="00C135A6" w:rsidRPr="007A67BA" w:rsidRDefault="00C135A6" w:rsidP="00490FE9">
      <w:pPr>
        <w:tabs>
          <w:tab w:val="left" w:pos="888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A67B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</w:t>
      </w:r>
    </w:p>
    <w:tbl>
      <w:tblPr>
        <w:tblW w:w="1079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600"/>
        <w:gridCol w:w="720"/>
        <w:gridCol w:w="6470"/>
      </w:tblGrid>
      <w:tr w:rsidR="000629D5" w14:paraId="79CEC4CE" w14:textId="77777777" w:rsidTr="00490FE9">
        <w:trPr>
          <w:trHeight w:val="4032"/>
        </w:trPr>
        <w:tc>
          <w:tcPr>
            <w:tcW w:w="3600" w:type="dxa"/>
            <w:vAlign w:val="bottom"/>
          </w:tcPr>
          <w:p w14:paraId="5AA7B53C" w14:textId="1C8658BC" w:rsidR="000629D5" w:rsidRDefault="00416951" w:rsidP="00490FE9">
            <w:pPr>
              <w:tabs>
                <w:tab w:val="left" w:pos="990"/>
              </w:tabs>
              <w:spacing w:after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6906F43E" wp14:editId="49B8681F">
                  <wp:extent cx="2281382" cy="2236025"/>
                  <wp:effectExtent l="0" t="0" r="5080" b="0"/>
                  <wp:docPr id="2020670508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0670508" name="Resim 202067050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534" cy="2259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B6B6E2" w14:textId="15AA323F" w:rsidR="002155CF" w:rsidRPr="002155CF" w:rsidRDefault="002155CF" w:rsidP="00490FE9">
            <w:pPr>
              <w:tabs>
                <w:tab w:val="left" w:pos="990"/>
              </w:tabs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092DF28" w14:textId="77777777" w:rsidR="000629D5" w:rsidRPr="002155CF" w:rsidRDefault="000629D5" w:rsidP="00490FE9">
            <w:pPr>
              <w:tabs>
                <w:tab w:val="left" w:pos="990"/>
              </w:tabs>
              <w:spacing w:after="0"/>
              <w:rPr>
                <w:sz w:val="18"/>
                <w:szCs w:val="18"/>
              </w:rPr>
            </w:pPr>
          </w:p>
        </w:tc>
        <w:tc>
          <w:tcPr>
            <w:tcW w:w="6470" w:type="dxa"/>
            <w:vMerge w:val="restart"/>
            <w:vAlign w:val="center"/>
          </w:tcPr>
          <w:p w14:paraId="76A1A8C6" w14:textId="1F643068" w:rsidR="009D0102" w:rsidRPr="002155CF" w:rsidRDefault="009D0102" w:rsidP="00490FE9">
            <w:pPr>
              <w:keepNext/>
              <w:keepLines/>
              <w:pBdr>
                <w:bottom w:val="single" w:sz="8" w:space="1" w:color="94B6D2" w:themeColor="accent1"/>
              </w:pBdr>
              <w:spacing w:before="240" w:after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2155CF">
              <w:rPr>
                <w:rFonts w:ascii="Times New Roman" w:eastAsiaTheme="majorEastAsia" w:hAnsi="Times New Roman" w:cs="Times New Roman"/>
                <w:b/>
                <w:bCs/>
                <w:caps/>
                <w:sz w:val="18"/>
                <w:szCs w:val="18"/>
              </w:rPr>
              <w:t>EĞİTİM</w:t>
            </w:r>
          </w:p>
          <w:p w14:paraId="32D4AA05" w14:textId="77777777" w:rsidR="009D0102" w:rsidRPr="002155CF" w:rsidRDefault="009D0102" w:rsidP="00490FE9">
            <w:pPr>
              <w:spacing w:after="0"/>
              <w:outlineLvl w:val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b/>
                <w:sz w:val="18"/>
                <w:szCs w:val="18"/>
              </w:rPr>
              <w:t>30 Ağustos Mesleki ve Teknik Anadolu Lisesi</w:t>
            </w:r>
          </w:p>
          <w:p w14:paraId="238B3F7C" w14:textId="77777777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</w:rPr>
              <w:t>Eylül 2015</w:t>
            </w:r>
            <w:r w:rsidRPr="002155CF">
              <w:rPr>
                <w:rFonts w:ascii="Times New Roman" w:hAnsi="Times New Roman" w:cs="Times New Roman"/>
                <w:sz w:val="18"/>
                <w:szCs w:val="18"/>
                <w:lang w:bidi="tr-TR"/>
              </w:rPr>
              <w:t xml:space="preserve"> – </w:t>
            </w:r>
            <w:r w:rsidRPr="002155CF">
              <w:rPr>
                <w:rFonts w:ascii="Times New Roman" w:hAnsi="Times New Roman" w:cs="Times New Roman"/>
                <w:sz w:val="18"/>
                <w:szCs w:val="18"/>
              </w:rPr>
              <w:t xml:space="preserve">Haziran 2019 </w:t>
            </w:r>
          </w:p>
          <w:p w14:paraId="300F3E55" w14:textId="77777777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  <w:lang w:bidi="tr-TR"/>
              </w:rPr>
              <w:t xml:space="preserve">Çocuk Gelişimi Bölümü </w:t>
            </w:r>
          </w:p>
          <w:p w14:paraId="53D704E4" w14:textId="77777777" w:rsidR="009D0102" w:rsidRPr="002155CF" w:rsidRDefault="009D0102" w:rsidP="00490FE9">
            <w:pPr>
              <w:spacing w:after="0"/>
              <w:outlineLvl w:val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İstanbul Medipol Üniversitesi </w:t>
            </w:r>
          </w:p>
          <w:p w14:paraId="7AE379A3" w14:textId="75C6E46F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</w:rPr>
              <w:t>Eylül 2021</w:t>
            </w:r>
            <w:r w:rsidRPr="002155CF">
              <w:rPr>
                <w:rFonts w:ascii="Times New Roman" w:hAnsi="Times New Roman" w:cs="Times New Roman"/>
                <w:sz w:val="18"/>
                <w:szCs w:val="18"/>
                <w:lang w:bidi="tr-TR"/>
              </w:rPr>
              <w:t xml:space="preserve"> – </w:t>
            </w:r>
            <w:r w:rsidR="00B339DE">
              <w:rPr>
                <w:rFonts w:ascii="Times New Roman" w:hAnsi="Times New Roman" w:cs="Times New Roman"/>
                <w:sz w:val="18"/>
                <w:szCs w:val="18"/>
              </w:rPr>
              <w:t xml:space="preserve">Haziran 2024 </w:t>
            </w:r>
          </w:p>
          <w:p w14:paraId="03BE681E" w14:textId="77777777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</w:rPr>
              <w:t xml:space="preserve">Sağlık Bilimler Fakültesi- Çocuk Gelişimi Bölümü </w:t>
            </w:r>
          </w:p>
          <w:sdt>
            <w:sdtPr>
              <w:rPr>
                <w:rFonts w:asciiTheme="majorHAnsi" w:eastAsiaTheme="majorEastAsia" w:hAnsiTheme="majorHAnsi" w:cstheme="majorBidi"/>
                <w:b/>
                <w:bCs/>
                <w:caps/>
                <w:sz w:val="18"/>
                <w:szCs w:val="18"/>
              </w:rPr>
              <w:id w:val="1001553383"/>
              <w:placeholder>
                <w:docPart w:val="B2F8955D56C542189888F459FC131E15"/>
              </w:placeholder>
              <w:temporary/>
              <w:showingPlcHdr/>
              <w15:appearance w15:val="hidden"/>
            </w:sdtPr>
            <w:sdtEndPr/>
            <w:sdtContent>
              <w:p w14:paraId="3AACEACA" w14:textId="77777777" w:rsidR="009D0102" w:rsidRPr="002155CF" w:rsidRDefault="009D0102" w:rsidP="00490FE9">
                <w:pPr>
                  <w:keepNext/>
                  <w:keepLines/>
                  <w:pBdr>
                    <w:bottom w:val="single" w:sz="8" w:space="1" w:color="94B6D2" w:themeColor="accent1"/>
                  </w:pBdr>
                  <w:spacing w:before="240" w:after="0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caps/>
                    <w:sz w:val="18"/>
                    <w:szCs w:val="18"/>
                  </w:rPr>
                </w:pPr>
                <w:r w:rsidRPr="002155CF">
                  <w:rPr>
                    <w:rFonts w:ascii="Times New Roman" w:eastAsiaTheme="majorEastAsia" w:hAnsi="Times New Roman" w:cs="Times New Roman"/>
                    <w:b/>
                    <w:bCs/>
                    <w:caps/>
                    <w:sz w:val="18"/>
                    <w:szCs w:val="18"/>
                    <w:lang w:bidi="tr-TR"/>
                  </w:rPr>
                  <w:t>İŞ TECRÜBESİ</w:t>
                </w:r>
              </w:p>
            </w:sdtContent>
          </w:sdt>
          <w:p w14:paraId="16B82173" w14:textId="77777777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  <w:t xml:space="preserve">Acarkent Villaları (Oyun Ablası) </w:t>
            </w:r>
          </w:p>
          <w:p w14:paraId="30E7F8FE" w14:textId="77777777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  <w:lang w:bidi="tr-TR"/>
              </w:rPr>
              <w:t>Ağustos 2020 -Mayıs 2022</w:t>
            </w:r>
          </w:p>
          <w:p w14:paraId="4E47F54D" w14:textId="77777777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  <w:t>Akasya Çocuk Dünyası/ Kidzania (Çocuk Oyun Alanı Elemanı)</w:t>
            </w:r>
          </w:p>
          <w:p w14:paraId="399A5A53" w14:textId="77777777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  <w:lang w:bidi="tr-TR"/>
              </w:rPr>
              <w:t xml:space="preserve">Ocak 2023- Şubat 2023 </w:t>
            </w:r>
          </w:p>
          <w:p w14:paraId="7187E356" w14:textId="77777777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  <w:t xml:space="preserve">Ekinköy Montessori Anaokulu (Yardımcı Öğretmen) </w:t>
            </w:r>
          </w:p>
          <w:p w14:paraId="05295B7F" w14:textId="77777777" w:rsidR="009D0102" w:rsidRPr="002155CF" w:rsidRDefault="009D0102" w:rsidP="00490FE9">
            <w:pPr>
              <w:spacing w:after="0"/>
              <w:rPr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  <w:lang w:bidi="tr-TR"/>
              </w:rPr>
              <w:t>Mayıs 2023- Haziran 2023</w:t>
            </w:r>
            <w:r w:rsidRPr="002155CF">
              <w:rPr>
                <w:sz w:val="18"/>
                <w:szCs w:val="18"/>
                <w:lang w:bidi="tr-TR"/>
              </w:rPr>
              <w:t xml:space="preserve"> </w:t>
            </w:r>
          </w:p>
          <w:p w14:paraId="1D1EA199" w14:textId="47D79193" w:rsidR="00824E2E" w:rsidRPr="002155CF" w:rsidRDefault="00824E2E" w:rsidP="00490FE9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  <w:t>Yeni</w:t>
            </w:r>
            <w:r w:rsidR="005F09CE"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  <w:t xml:space="preserve"> Dünya Özel Eğitim ve Reha</w:t>
            </w:r>
            <w:r w:rsidR="00C20F21"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  <w:t>bilitasyon Merkezi</w:t>
            </w:r>
            <w:r w:rsidR="00325F6C"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  <w:t xml:space="preserve"> </w:t>
            </w:r>
            <w:r w:rsidR="006D3A7F"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  <w:t>(Çocuk Gelişimci)</w:t>
            </w:r>
          </w:p>
          <w:p w14:paraId="090F2EFB" w14:textId="7CE94095" w:rsidR="00150AB8" w:rsidRPr="002155CF" w:rsidRDefault="006D3A7F" w:rsidP="00490FE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  <w:lang w:bidi="tr-TR"/>
              </w:rPr>
              <w:t>A</w:t>
            </w:r>
            <w:r w:rsidR="00150AB8" w:rsidRPr="002155CF">
              <w:rPr>
                <w:rFonts w:ascii="Times New Roman" w:hAnsi="Times New Roman" w:cs="Times New Roman"/>
                <w:sz w:val="18"/>
                <w:szCs w:val="18"/>
                <w:lang w:bidi="tr-TR"/>
              </w:rPr>
              <w:t>ğustos 2024- Hala Çalışıyor</w:t>
            </w:r>
          </w:p>
          <w:p w14:paraId="52F06C94" w14:textId="77777777" w:rsidR="00150AB8" w:rsidRPr="002155CF" w:rsidRDefault="00150AB8" w:rsidP="00490FE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bidi="tr-TR"/>
              </w:rPr>
            </w:pPr>
          </w:p>
          <w:p w14:paraId="1EA7D75A" w14:textId="77777777" w:rsidR="009D0102" w:rsidRPr="002155CF" w:rsidRDefault="009D0102" w:rsidP="00490FE9">
            <w:pPr>
              <w:keepNext/>
              <w:keepLines/>
              <w:pBdr>
                <w:bottom w:val="single" w:sz="8" w:space="1" w:color="94B6D2" w:themeColor="accent1"/>
              </w:pBdr>
              <w:spacing w:before="240" w:after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2155CF">
              <w:rPr>
                <w:rFonts w:ascii="Times New Roman" w:eastAsiaTheme="majorEastAsia" w:hAnsi="Times New Roman" w:cs="Times New Roman"/>
                <w:b/>
                <w:bCs/>
                <w:caps/>
                <w:sz w:val="18"/>
                <w:szCs w:val="18"/>
              </w:rPr>
              <w:t xml:space="preserve"> STAJLAR </w:t>
            </w:r>
          </w:p>
          <w:p w14:paraId="27FD64B9" w14:textId="77777777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  <w:t xml:space="preserve">Farklı Model Okulları (Stajyer) </w:t>
            </w:r>
          </w:p>
          <w:p w14:paraId="3F0DDC8E" w14:textId="77777777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  <w:lang w:bidi="tr-TR"/>
              </w:rPr>
              <w:t xml:space="preserve">Ekim 2018 -Haziran 2019 </w:t>
            </w:r>
          </w:p>
          <w:p w14:paraId="11D31B24" w14:textId="77777777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  <w:t xml:space="preserve">Öncül Anaokulları (Stajyer) </w:t>
            </w:r>
          </w:p>
          <w:p w14:paraId="6AC4E89A" w14:textId="77777777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  <w:lang w:bidi="tr-TR"/>
              </w:rPr>
              <w:t xml:space="preserve">Eylül 2022- Nisan 2022  </w:t>
            </w:r>
          </w:p>
          <w:p w14:paraId="1F1C4273" w14:textId="77777777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  <w:t>İstanbul Anka Çocuk Gelişim Merkezi (Stajyer)</w:t>
            </w:r>
          </w:p>
          <w:p w14:paraId="1A2DFBD7" w14:textId="77777777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  <w:lang w:bidi="tr-TR"/>
              </w:rPr>
              <w:t xml:space="preserve">Temmuz 2023- Ağustos 2023 </w:t>
            </w:r>
          </w:p>
          <w:p w14:paraId="71231436" w14:textId="77777777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  <w:t xml:space="preserve">Özel Çekmeköy Mutluluğun Adresi Özel Eğitim ve Rehabilitasyon Merkezi (Stajyer) </w:t>
            </w:r>
          </w:p>
          <w:p w14:paraId="69CB42CB" w14:textId="77777777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  <w:lang w:bidi="tr-TR"/>
              </w:rPr>
              <w:t xml:space="preserve">Ekim 2023- Ocak 2024 </w:t>
            </w:r>
          </w:p>
          <w:p w14:paraId="35CE443B" w14:textId="77777777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tr-TR"/>
              </w:rPr>
              <w:t>İstanbul Anka Çocuk Gelişim Merkezi (Stajyer)</w:t>
            </w:r>
          </w:p>
          <w:p w14:paraId="451C6725" w14:textId="77777777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  <w:lang w:bidi="tr-TR"/>
              </w:rPr>
              <w:t>Ekim 2023 – Ocak 2024</w:t>
            </w:r>
          </w:p>
          <w:p w14:paraId="6DADDCDE" w14:textId="77777777" w:rsidR="009D0102" w:rsidRPr="002155CF" w:rsidRDefault="009D0102" w:rsidP="00490FE9">
            <w:pPr>
              <w:keepNext/>
              <w:keepLines/>
              <w:pBdr>
                <w:bottom w:val="single" w:sz="8" w:space="1" w:color="94B6D2" w:themeColor="accent1"/>
              </w:pBdr>
              <w:spacing w:before="240" w:after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2155CF">
              <w:rPr>
                <w:rFonts w:ascii="Times New Roman" w:eastAsiaTheme="majorEastAsia" w:hAnsi="Times New Roman" w:cs="Times New Roman"/>
                <w:b/>
                <w:bCs/>
                <w:caps/>
                <w:sz w:val="18"/>
                <w:szCs w:val="18"/>
              </w:rPr>
              <w:t>pROJELER</w:t>
            </w:r>
          </w:p>
          <w:p w14:paraId="41FF161A" w14:textId="77777777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Ataşehir Belediyesi Kapsamında Ev Ziyaretleri Projesi</w:t>
            </w:r>
          </w:p>
          <w:p w14:paraId="71FFBB2F" w14:textId="77777777" w:rsidR="009D0102" w:rsidRPr="002155CF" w:rsidRDefault="009D0102" w:rsidP="00490FE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2155CF">
              <w:rPr>
                <w:rFonts w:ascii="Times New Roman" w:hAnsi="Times New Roman" w:cs="Times New Roman"/>
                <w:sz w:val="18"/>
                <w:szCs w:val="18"/>
              </w:rPr>
              <w:t xml:space="preserve">Ocak 2024- Mayıs 2024) </w:t>
            </w:r>
          </w:p>
          <w:p w14:paraId="7ABCEECF" w14:textId="2BBA3C72" w:rsidR="009D0102" w:rsidRPr="002155CF" w:rsidRDefault="009D0102" w:rsidP="00490FE9">
            <w:pPr>
              <w:keepNext/>
              <w:keepLines/>
              <w:pBdr>
                <w:bottom w:val="single" w:sz="8" w:space="1" w:color="94B6D2" w:themeColor="accent1"/>
              </w:pBdr>
              <w:spacing w:before="240" w:after="0"/>
              <w:outlineLvl w:val="1"/>
              <w:rPr>
                <w:rFonts w:ascii="Times New Roman" w:eastAsiaTheme="majorEastAsia" w:hAnsi="Times New Roman" w:cs="Times New Roman"/>
                <w:b/>
                <w:bCs/>
                <w:caps/>
                <w:sz w:val="18"/>
                <w:szCs w:val="18"/>
              </w:rPr>
            </w:pPr>
            <w:r w:rsidRPr="002155CF">
              <w:rPr>
                <w:rFonts w:ascii="Times New Roman" w:eastAsiaTheme="majorEastAsia" w:hAnsi="Times New Roman" w:cs="Times New Roman"/>
                <w:b/>
                <w:bCs/>
                <w:caps/>
                <w:sz w:val="18"/>
                <w:szCs w:val="18"/>
              </w:rPr>
              <w:t xml:space="preserve">SEMİNER VE </w:t>
            </w:r>
            <w:r w:rsidR="009707BD" w:rsidRPr="002155CF">
              <w:rPr>
                <w:rFonts w:ascii="Times New Roman" w:eastAsiaTheme="majorEastAsia" w:hAnsi="Times New Roman" w:cs="Times New Roman"/>
                <w:b/>
                <w:bCs/>
                <w:caps/>
                <w:sz w:val="18"/>
                <w:szCs w:val="18"/>
              </w:rPr>
              <w:t xml:space="preserve">Eğitimler </w:t>
            </w:r>
          </w:p>
          <w:p w14:paraId="3D227B67" w14:textId="77777777" w:rsidR="009D0102" w:rsidRPr="002155CF" w:rsidRDefault="009D0102" w:rsidP="00490FE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bidi="tr-TR"/>
              </w:rPr>
              <w:t>-</w:t>
            </w:r>
            <w:r w:rsidRPr="002155C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bidi="tr-TR"/>
              </w:rPr>
              <w:t xml:space="preserve">Bilişsel İşlemlerde Akademik Becerilere Yolculuk </w:t>
            </w:r>
          </w:p>
          <w:p w14:paraId="6EE4F02A" w14:textId="77777777" w:rsidR="009D0102" w:rsidRPr="002155CF" w:rsidRDefault="009D0102" w:rsidP="00490FE9">
            <w:pPr>
              <w:spacing w:after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bidi="tr-TR"/>
              </w:rPr>
              <w:t xml:space="preserve">İstanbul Medipol Üniversitesi- Aralık 2022 </w:t>
            </w:r>
          </w:p>
          <w:p w14:paraId="5FDE5B9D" w14:textId="77777777" w:rsidR="009D0102" w:rsidRPr="002155CF" w:rsidRDefault="009D0102" w:rsidP="00490FE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bidi="tr-TR"/>
              </w:rPr>
              <w:t xml:space="preserve">-Özel Gereksinimli Çocuklarda Problem Davranışlarının Önlenmesi </w:t>
            </w:r>
          </w:p>
          <w:p w14:paraId="706D86A6" w14:textId="77777777" w:rsidR="009D0102" w:rsidRPr="002155CF" w:rsidRDefault="009D0102" w:rsidP="00490FE9">
            <w:pPr>
              <w:spacing w:after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bidi="tr-TR"/>
              </w:rPr>
              <w:t>İstanbul Medipol Üniversitesi- Mayıs 2022</w:t>
            </w:r>
          </w:p>
          <w:p w14:paraId="34D38EBC" w14:textId="77777777" w:rsidR="009D0102" w:rsidRPr="002155CF" w:rsidRDefault="009D0102" w:rsidP="00490FE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bidi="tr-TR"/>
              </w:rPr>
              <w:t xml:space="preserve">-Çocuk ve Ergen İletişim </w:t>
            </w:r>
          </w:p>
          <w:p w14:paraId="331782A9" w14:textId="77777777" w:rsidR="009D0102" w:rsidRPr="002155CF" w:rsidRDefault="009D0102" w:rsidP="00490FE9">
            <w:pPr>
              <w:spacing w:after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bidi="tr-TR"/>
              </w:rPr>
              <w:t xml:space="preserve">İstanbul Mediol Üniversitesi- Kasım 2021 </w:t>
            </w:r>
          </w:p>
          <w:p w14:paraId="27FC685C" w14:textId="77777777" w:rsidR="009D0102" w:rsidRPr="002155CF" w:rsidRDefault="009D0102" w:rsidP="00490FE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bidi="tr-TR"/>
              </w:rPr>
              <w:t xml:space="preserve">-Çocukluk Döneminde Cinsel Eğitim </w:t>
            </w:r>
          </w:p>
          <w:p w14:paraId="193C5888" w14:textId="77777777" w:rsidR="009D0102" w:rsidRPr="002155CF" w:rsidRDefault="009D0102" w:rsidP="00490FE9">
            <w:pPr>
              <w:spacing w:after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bidi="tr-TR"/>
              </w:rPr>
              <w:t xml:space="preserve">İstanbul Medipol Üniversitesi- Ocak 2021 </w:t>
            </w:r>
          </w:p>
          <w:p w14:paraId="3B1D1B58" w14:textId="77777777" w:rsidR="009D0102" w:rsidRPr="002155CF" w:rsidRDefault="009D0102" w:rsidP="00490FE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bidi="tr-TR"/>
              </w:rPr>
              <w:t xml:space="preserve">-Psiko- Eğitimsel Profil (PEP-R) Eğitimi </w:t>
            </w:r>
          </w:p>
          <w:p w14:paraId="66AED2D0" w14:textId="77777777" w:rsidR="009D0102" w:rsidRPr="002155CF" w:rsidRDefault="009D0102" w:rsidP="00490FE9">
            <w:pPr>
              <w:spacing w:after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bidi="tr-TR"/>
              </w:rPr>
              <w:t xml:space="preserve">Dr. Ertan Görgü – Mayıs 2023 </w:t>
            </w:r>
          </w:p>
          <w:p w14:paraId="5BDA5937" w14:textId="77777777" w:rsidR="009D0102" w:rsidRPr="002155CF" w:rsidRDefault="009D0102" w:rsidP="00490FE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bidi="tr-TR"/>
              </w:rPr>
              <w:t xml:space="preserve">-Ankara Gelişim Tarama Envanteri (AGTE) </w:t>
            </w:r>
          </w:p>
          <w:p w14:paraId="629D8325" w14:textId="77777777" w:rsidR="009D0102" w:rsidRPr="002155CF" w:rsidRDefault="009D0102" w:rsidP="00490FE9">
            <w:pPr>
              <w:spacing w:after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bidi="tr-TR"/>
              </w:rPr>
              <w:t xml:space="preserve">Dr. Ertan Görgü – Mayıs 2023 </w:t>
            </w:r>
          </w:p>
          <w:p w14:paraId="4FBD1F6C" w14:textId="77777777" w:rsidR="009D0102" w:rsidRPr="002155CF" w:rsidRDefault="009D0102" w:rsidP="00490FE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bidi="tr-TR"/>
              </w:rPr>
              <w:t>-DIR Floortıme 101 Eğitimi</w:t>
            </w:r>
          </w:p>
          <w:p w14:paraId="256B4B2D" w14:textId="77777777" w:rsidR="009D0102" w:rsidRPr="002155CF" w:rsidRDefault="009D0102" w:rsidP="00490FE9">
            <w:pPr>
              <w:spacing w:after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bidi="tr-TR"/>
              </w:rPr>
              <w:t xml:space="preserve">Öğr. Gör. Uzm. Dkt. Egemen Nakışçı </w:t>
            </w:r>
          </w:p>
          <w:p w14:paraId="202FC821" w14:textId="77777777" w:rsidR="009D0102" w:rsidRPr="002155CF" w:rsidRDefault="009D0102" w:rsidP="00490FE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bidi="tr-TR"/>
              </w:rPr>
              <w:t>-</w:t>
            </w:r>
            <w:r w:rsidRPr="002155C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bidi="tr-TR"/>
              </w:rPr>
              <w:t>Hacettepe Gelişim Envanteri Eğitimi</w:t>
            </w:r>
          </w:p>
          <w:p w14:paraId="641D581A" w14:textId="77777777" w:rsidR="009D0102" w:rsidRPr="002155CF" w:rsidRDefault="009D0102" w:rsidP="00490FE9">
            <w:pPr>
              <w:spacing w:after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bidi="tr-TR"/>
              </w:rPr>
            </w:pPr>
            <w:r w:rsidRPr="002155C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bidi="tr-TR"/>
              </w:rPr>
              <w:t>İstanbul Medipol Üniversitesi- Haziran 2023</w:t>
            </w:r>
          </w:p>
          <w:p w14:paraId="3594E860" w14:textId="77777777" w:rsidR="003466E4" w:rsidRPr="002155CF" w:rsidRDefault="009D0102" w:rsidP="00490FE9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bidi="tr-TR"/>
              </w:rPr>
              <w:t>-</w:t>
            </w:r>
            <w:r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Etkileşim Temelli Erken Çocuklukta Müdahale Programı Eğitimi (Eteçom</w:t>
            </w:r>
            <w:r w:rsidR="003466E4"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  <w:p w14:paraId="20969056" w14:textId="77777777" w:rsidR="00964983" w:rsidRPr="002155CF" w:rsidRDefault="0096659A" w:rsidP="00490FE9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="009D7D08"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Türkçe Prep</w:t>
            </w:r>
            <w:r w:rsidR="00166ED0"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(Pass R</w:t>
            </w:r>
            <w:r w:rsidR="003B2BBC"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eading Enhancment </w:t>
            </w:r>
            <w:r w:rsidR="00905496"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Program</w:t>
            </w:r>
            <w:r w:rsidR="003466E4"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) Eğitimi </w:t>
            </w:r>
            <w:r w:rsidR="009D7D08"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63B545FE" w14:textId="77777777" w:rsidR="0096659A" w:rsidRPr="002155CF" w:rsidRDefault="00185D95" w:rsidP="00490FE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</w:rPr>
              <w:t>Akademi Disleksi</w:t>
            </w:r>
            <w:r w:rsidR="00380A84" w:rsidRPr="002155C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C7933" w:rsidRPr="002155CF">
              <w:rPr>
                <w:rFonts w:ascii="Times New Roman" w:hAnsi="Times New Roman" w:cs="Times New Roman"/>
                <w:sz w:val="18"/>
                <w:szCs w:val="18"/>
              </w:rPr>
              <w:t xml:space="preserve"> E</w:t>
            </w:r>
            <w:r w:rsidR="001B6392" w:rsidRPr="002155CF">
              <w:rPr>
                <w:rFonts w:ascii="Times New Roman" w:hAnsi="Times New Roman" w:cs="Times New Roman"/>
                <w:sz w:val="18"/>
                <w:szCs w:val="18"/>
              </w:rPr>
              <w:t xml:space="preserve">kim 2024 </w:t>
            </w:r>
          </w:p>
          <w:p w14:paraId="21F4A027" w14:textId="77777777" w:rsidR="00343968" w:rsidRDefault="00343968" w:rsidP="00490FE9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Denver II Gelişimsel </w:t>
            </w:r>
            <w:r w:rsidR="00A60C75" w:rsidRPr="002155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Tarama Testi Eğitimi </w:t>
            </w:r>
          </w:p>
          <w:p w14:paraId="3D297087" w14:textId="6B3B3D7C" w:rsidR="00A65B5D" w:rsidRPr="00FD5970" w:rsidRDefault="00FD5970" w:rsidP="00490FE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Ruh S</w:t>
            </w:r>
            <w:r w:rsidR="005572F6">
              <w:rPr>
                <w:rFonts w:ascii="Times New Roman" w:hAnsi="Times New Roman" w:cs="Times New Roman"/>
                <w:sz w:val="18"/>
                <w:szCs w:val="18"/>
              </w:rPr>
              <w:t xml:space="preserve">ağlığı ve Derneği- Ekim 2024 </w:t>
            </w:r>
          </w:p>
        </w:tc>
      </w:tr>
      <w:tr w:rsidR="000629D5" w14:paraId="383E2FA8" w14:textId="77777777" w:rsidTr="00490FE9">
        <w:trPr>
          <w:trHeight w:val="9504"/>
        </w:trPr>
        <w:tc>
          <w:tcPr>
            <w:tcW w:w="3600" w:type="dxa"/>
            <w:vAlign w:val="bottom"/>
          </w:tcPr>
          <w:p w14:paraId="4AC7D29C" w14:textId="77777777" w:rsidR="00490FE9" w:rsidRPr="007A67BA" w:rsidRDefault="00490FE9" w:rsidP="00490FE9">
            <w:pPr>
              <w:tabs>
                <w:tab w:val="left" w:pos="8887"/>
              </w:tabs>
              <w:spacing w:after="0"/>
              <w:rPr>
                <w:rFonts w:ascii="Times New Roman" w:hAnsi="Times New Roman" w:cs="Times New Roman"/>
              </w:rPr>
            </w:pPr>
            <w:r w:rsidRPr="007A67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ALEYNA YURTSEVEN</w:t>
            </w:r>
          </w:p>
          <w:p w14:paraId="6EE788A1" w14:textId="0246AAA9" w:rsidR="00490FE9" w:rsidRPr="007A67BA" w:rsidRDefault="00490FE9" w:rsidP="00490FE9">
            <w:pPr>
              <w:tabs>
                <w:tab w:val="left" w:pos="8887"/>
              </w:tabs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67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7A67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</w:t>
            </w:r>
            <w:r w:rsidRPr="007A67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Çocuk Gelişimci</w:t>
            </w:r>
          </w:p>
          <w:p w14:paraId="0D4B646C" w14:textId="5BFC628A" w:rsidR="009D0102" w:rsidRPr="00C135A6" w:rsidRDefault="009D0102" w:rsidP="00C135A6">
            <w:pPr>
              <w:pStyle w:val="KonuBal"/>
              <w:rPr>
                <w:sz w:val="18"/>
                <w:szCs w:val="18"/>
              </w:rPr>
            </w:pPr>
          </w:p>
          <w:bookmarkStart w:id="0" w:name="_Hlk178632445" w:displacedByCustomXml="next"/>
          <w:sdt>
            <w:sdtPr>
              <w:rPr>
                <w:rFonts w:asciiTheme="majorHAnsi" w:eastAsiaTheme="majorEastAsia" w:hAnsiTheme="majorHAnsi" w:cstheme="majorBidi"/>
                <w:b/>
                <w:caps/>
                <w:color w:val="548AB7" w:themeColor="accent1" w:themeShade="BF"/>
                <w:sz w:val="18"/>
                <w:szCs w:val="18"/>
              </w:rPr>
              <w:id w:val="-1954003311"/>
              <w:placeholder>
                <w:docPart w:val="7FF0A1EA0DE54EDE9069389B9CD689FE"/>
              </w:placeholder>
              <w:temporary/>
              <w:showingPlcHdr/>
              <w15:appearance w15:val="hidden"/>
            </w:sdtPr>
            <w:sdtEndPr/>
            <w:sdtContent>
              <w:p w14:paraId="38DC27AD" w14:textId="77777777" w:rsidR="009D0102" w:rsidRPr="002155CF" w:rsidRDefault="009D0102" w:rsidP="009D0102">
                <w:pPr>
                  <w:keepNext/>
                  <w:keepLines/>
                  <w:spacing w:before="240" w:after="120"/>
                  <w:outlineLvl w:val="2"/>
                  <w:rPr>
                    <w:rFonts w:asciiTheme="majorHAnsi" w:eastAsiaTheme="majorEastAsia" w:hAnsiTheme="majorHAnsi" w:cstheme="majorBidi"/>
                    <w:b/>
                    <w:caps/>
                    <w:color w:val="548AB7" w:themeColor="accent1" w:themeShade="BF"/>
                    <w:sz w:val="18"/>
                    <w:szCs w:val="18"/>
                  </w:rPr>
                </w:pPr>
                <w:r w:rsidRPr="002155CF">
                  <w:rPr>
                    <w:rFonts w:ascii="Times New Roman" w:eastAsiaTheme="majorEastAsia" w:hAnsi="Times New Roman" w:cs="Times New Roman"/>
                    <w:b/>
                    <w:caps/>
                    <w:color w:val="548AB7" w:themeColor="accent1" w:themeShade="BF"/>
                    <w:sz w:val="18"/>
                    <w:szCs w:val="18"/>
                    <w:lang w:bidi="tr-TR"/>
                  </w:rPr>
                  <w:t>İletişim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18"/>
                <w:szCs w:val="18"/>
              </w:rPr>
              <w:id w:val="1111563247"/>
              <w:placeholder>
                <w:docPart w:val="3C1AC6876E9D4499BB9D3249976CE8A6"/>
              </w:placeholder>
              <w:temporary/>
              <w:showingPlcHdr/>
              <w15:appearance w15:val="hidden"/>
            </w:sdtPr>
            <w:sdtEndPr/>
            <w:sdtContent>
              <w:p w14:paraId="70EAFA4D" w14:textId="77777777" w:rsidR="009D0102" w:rsidRPr="002155CF" w:rsidRDefault="009D0102" w:rsidP="009D0102">
                <w:pPr>
                  <w:spacing w:after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2155CF">
                  <w:rPr>
                    <w:rFonts w:ascii="Times New Roman" w:hAnsi="Times New Roman" w:cs="Times New Roman"/>
                    <w:sz w:val="18"/>
                    <w:szCs w:val="18"/>
                    <w:lang w:bidi="tr-TR"/>
                  </w:rPr>
                  <w:t>TELEFON:</w:t>
                </w:r>
              </w:p>
            </w:sdtContent>
          </w:sdt>
          <w:p w14:paraId="01914FBE" w14:textId="77777777" w:rsidR="009D0102" w:rsidRPr="002155CF" w:rsidRDefault="009D0102" w:rsidP="009D01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</w:rPr>
              <w:t>0546 286 0910</w:t>
            </w:r>
          </w:p>
          <w:p w14:paraId="3EACD190" w14:textId="77777777" w:rsidR="009D0102" w:rsidRPr="002155CF" w:rsidRDefault="009D0102" w:rsidP="009D01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F05B3B" w14:textId="77777777" w:rsidR="009D0102" w:rsidRPr="002155CF" w:rsidRDefault="009D0102" w:rsidP="009D01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</w:rPr>
              <w:t xml:space="preserve"> E-POSTA:</w:t>
            </w:r>
          </w:p>
          <w:p w14:paraId="4DE8A42D" w14:textId="77777777" w:rsidR="009D0102" w:rsidRPr="002155CF" w:rsidRDefault="009D0102" w:rsidP="009D01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Pr="002155CF">
                <w:rPr>
                  <w:rFonts w:ascii="Times New Roman" w:hAnsi="Times New Roman" w:cs="Times New Roman"/>
                  <w:color w:val="0070C0"/>
                  <w:sz w:val="18"/>
                  <w:szCs w:val="18"/>
                  <w:u w:val="single"/>
                </w:rPr>
                <w:t>aleynayurtseven90@gmail.com</w:t>
              </w:r>
            </w:hyperlink>
            <w:r w:rsidRPr="002155C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</w:t>
            </w:r>
          </w:p>
          <w:p w14:paraId="70EF1F99" w14:textId="77777777" w:rsidR="009D0102" w:rsidRPr="002155CF" w:rsidRDefault="009D0102" w:rsidP="009D01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9C14D7" w14:textId="77777777" w:rsidR="009D0102" w:rsidRPr="002155CF" w:rsidRDefault="009D0102" w:rsidP="009D0102">
            <w:pPr>
              <w:spacing w:after="0"/>
              <w:rPr>
                <w:rFonts w:ascii="Times New Roman" w:hAnsi="Times New Roman" w:cs="Times New Roman"/>
                <w:b/>
                <w:bCs/>
                <w:color w:val="548AB7" w:themeColor="accent1" w:themeShade="BF"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b/>
                <w:bCs/>
                <w:color w:val="548AB7" w:themeColor="accent1" w:themeShade="BF"/>
                <w:sz w:val="18"/>
                <w:szCs w:val="18"/>
              </w:rPr>
              <w:t>BECERİLER</w:t>
            </w:r>
          </w:p>
          <w:p w14:paraId="1ED83115" w14:textId="77777777" w:rsidR="009D0102" w:rsidRPr="002155CF" w:rsidRDefault="009D0102" w:rsidP="009D0102">
            <w:pPr>
              <w:spacing w:after="0"/>
              <w:rPr>
                <w:rFonts w:ascii="Times New Roman" w:hAnsi="Times New Roman" w:cs="Times New Roman"/>
                <w:color w:val="548AB7" w:themeColor="accent1" w:themeShade="BF"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b/>
                <w:bCs/>
                <w:color w:val="548AB7" w:themeColor="accent1" w:themeShade="BF"/>
                <w:sz w:val="18"/>
                <w:szCs w:val="18"/>
              </w:rPr>
              <w:t xml:space="preserve">. </w:t>
            </w:r>
            <w:r w:rsidRPr="002155CF">
              <w:rPr>
                <w:rFonts w:ascii="Times New Roman" w:hAnsi="Times New Roman" w:cs="Times New Roman"/>
                <w:sz w:val="18"/>
                <w:szCs w:val="18"/>
              </w:rPr>
              <w:t>Sorumluluk alma</w:t>
            </w:r>
          </w:p>
          <w:p w14:paraId="66DFB636" w14:textId="77777777" w:rsidR="009D0102" w:rsidRPr="002155CF" w:rsidRDefault="009D0102" w:rsidP="009D01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b/>
                <w:bCs/>
                <w:color w:val="548AB7" w:themeColor="accent1" w:themeShade="BF"/>
                <w:sz w:val="18"/>
                <w:szCs w:val="18"/>
              </w:rPr>
              <w:t xml:space="preserve">. </w:t>
            </w:r>
            <w:r w:rsidRPr="002155CF">
              <w:rPr>
                <w:rFonts w:ascii="Times New Roman" w:hAnsi="Times New Roman" w:cs="Times New Roman"/>
                <w:sz w:val="18"/>
                <w:szCs w:val="18"/>
              </w:rPr>
              <w:t>İş birliği yapabilme</w:t>
            </w:r>
          </w:p>
          <w:p w14:paraId="2F5E2FAD" w14:textId="77777777" w:rsidR="009D0102" w:rsidRPr="002155CF" w:rsidRDefault="009D0102" w:rsidP="009D01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b/>
                <w:bCs/>
                <w:color w:val="548AB7" w:themeColor="accent1" w:themeShade="BF"/>
                <w:sz w:val="18"/>
                <w:szCs w:val="18"/>
              </w:rPr>
              <w:t xml:space="preserve">. </w:t>
            </w:r>
            <w:r w:rsidRPr="002155CF">
              <w:rPr>
                <w:rFonts w:ascii="Times New Roman" w:hAnsi="Times New Roman" w:cs="Times New Roman"/>
                <w:sz w:val="18"/>
                <w:szCs w:val="18"/>
              </w:rPr>
              <w:t>Problem çözme</w:t>
            </w:r>
          </w:p>
          <w:p w14:paraId="4B57D591" w14:textId="77777777" w:rsidR="009D0102" w:rsidRPr="002155CF" w:rsidRDefault="009D0102" w:rsidP="009D0102">
            <w:pPr>
              <w:spacing w:after="0"/>
              <w:rPr>
                <w:rFonts w:ascii="Times New Roman" w:hAnsi="Times New Roman" w:cs="Times New Roman"/>
                <w:color w:val="548AB7" w:themeColor="accent1" w:themeShade="BF"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b/>
                <w:bCs/>
                <w:color w:val="548AB7" w:themeColor="accent1" w:themeShade="BF"/>
                <w:sz w:val="18"/>
                <w:szCs w:val="18"/>
              </w:rPr>
              <w:t xml:space="preserve">. </w:t>
            </w:r>
            <w:r w:rsidRPr="002155CF">
              <w:rPr>
                <w:rFonts w:ascii="Times New Roman" w:hAnsi="Times New Roman" w:cs="Times New Roman"/>
                <w:sz w:val="18"/>
                <w:szCs w:val="18"/>
              </w:rPr>
              <w:t xml:space="preserve">Çocuklarla iyi iletişim kurabilme </w:t>
            </w:r>
          </w:p>
          <w:p w14:paraId="03A8EDBA" w14:textId="77777777" w:rsidR="009D0102" w:rsidRPr="002155CF" w:rsidRDefault="009D0102" w:rsidP="009D0102">
            <w:pPr>
              <w:keepNext/>
              <w:keepLines/>
              <w:spacing w:before="240" w:after="120"/>
              <w:outlineLvl w:val="2"/>
              <w:rPr>
                <w:rFonts w:ascii="Times New Roman" w:eastAsiaTheme="majorEastAsia" w:hAnsi="Times New Roman" w:cs="Times New Roman"/>
                <w:b/>
                <w:caps/>
                <w:color w:val="548AB7" w:themeColor="accent1" w:themeShade="BF"/>
                <w:sz w:val="18"/>
                <w:szCs w:val="18"/>
              </w:rPr>
            </w:pPr>
            <w:r w:rsidRPr="002155CF">
              <w:rPr>
                <w:rFonts w:ascii="Times New Roman" w:eastAsiaTheme="majorEastAsia" w:hAnsi="Times New Roman" w:cs="Times New Roman"/>
                <w:b/>
                <w:caps/>
                <w:color w:val="548AB7" w:themeColor="accent1" w:themeShade="BF"/>
                <w:sz w:val="18"/>
                <w:szCs w:val="18"/>
              </w:rPr>
              <w:t xml:space="preserve">Sertifikalar  </w:t>
            </w:r>
          </w:p>
          <w:p w14:paraId="02B4A814" w14:textId="77777777" w:rsidR="009D0102" w:rsidRPr="002155CF" w:rsidRDefault="009D0102" w:rsidP="009D01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</w:rPr>
              <w:t xml:space="preserve">Ankara Gelişimsel Tarama Envanteri Kullanıcı Sertifikası (AGTE) </w:t>
            </w:r>
          </w:p>
          <w:p w14:paraId="67A0C0E2" w14:textId="77777777" w:rsidR="009D0102" w:rsidRPr="002155CF" w:rsidRDefault="009D0102" w:rsidP="009D01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149218" w14:textId="77777777" w:rsidR="009D0102" w:rsidRPr="002155CF" w:rsidRDefault="009D0102" w:rsidP="009D01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</w:rPr>
              <w:t xml:space="preserve">Psiko- Eğitimsel Profil (PEP-R) Kullanıcı Sertifikası </w:t>
            </w:r>
          </w:p>
          <w:p w14:paraId="39357417" w14:textId="77777777" w:rsidR="009D0102" w:rsidRPr="002155CF" w:rsidRDefault="009D0102" w:rsidP="009D01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B37A3C" w14:textId="77777777" w:rsidR="009D0102" w:rsidRPr="002155CF" w:rsidRDefault="009D0102" w:rsidP="009D01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</w:rPr>
              <w:t xml:space="preserve">Hacettepe Gelişim Envanteri Uygulayıcısı </w:t>
            </w:r>
          </w:p>
          <w:p w14:paraId="4A652E82" w14:textId="77777777" w:rsidR="009D0102" w:rsidRPr="002155CF" w:rsidRDefault="009D0102" w:rsidP="009D01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B5FB7B" w14:textId="77777777" w:rsidR="009D0102" w:rsidRPr="002155CF" w:rsidRDefault="009D0102" w:rsidP="009D01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</w:rPr>
              <w:t xml:space="preserve">DIR 101 Floortıme Giriş Sertifikası </w:t>
            </w:r>
          </w:p>
          <w:p w14:paraId="2E7D77C0" w14:textId="77777777" w:rsidR="009D0102" w:rsidRPr="002155CF" w:rsidRDefault="009D0102" w:rsidP="009D01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67C0F7" w14:textId="77777777" w:rsidR="009D0102" w:rsidRPr="002155CF" w:rsidRDefault="009D0102" w:rsidP="009D01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178630070"/>
            <w:r w:rsidRPr="002155CF">
              <w:rPr>
                <w:rFonts w:ascii="Times New Roman" w:hAnsi="Times New Roman" w:cs="Times New Roman"/>
                <w:sz w:val="18"/>
                <w:szCs w:val="18"/>
              </w:rPr>
              <w:t xml:space="preserve">Etkileşim Temelli Erken Çocuklukta Müdahale Programı </w:t>
            </w:r>
            <w:bookmarkEnd w:id="1"/>
            <w:r w:rsidRPr="002155CF">
              <w:rPr>
                <w:rFonts w:ascii="Times New Roman" w:hAnsi="Times New Roman" w:cs="Times New Roman"/>
                <w:sz w:val="18"/>
                <w:szCs w:val="18"/>
              </w:rPr>
              <w:t>Uygulayıcı Sertifikası (ETEÇOM)</w:t>
            </w:r>
          </w:p>
          <w:p w14:paraId="3E05E439" w14:textId="77777777" w:rsidR="001B6392" w:rsidRPr="002155CF" w:rsidRDefault="001B6392" w:rsidP="009D01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5BAA7B" w14:textId="19A95F04" w:rsidR="001B6392" w:rsidRPr="002155CF" w:rsidRDefault="003A40B9" w:rsidP="009D01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155CF">
              <w:rPr>
                <w:rFonts w:ascii="Times New Roman" w:hAnsi="Times New Roman" w:cs="Times New Roman"/>
                <w:sz w:val="18"/>
                <w:szCs w:val="18"/>
              </w:rPr>
              <w:t xml:space="preserve">Pass Remedıal Program Prep </w:t>
            </w:r>
            <w:r w:rsidR="00D72151" w:rsidRPr="002155CF">
              <w:rPr>
                <w:rFonts w:ascii="Times New Roman" w:hAnsi="Times New Roman" w:cs="Times New Roman"/>
                <w:sz w:val="18"/>
                <w:szCs w:val="18"/>
              </w:rPr>
              <w:t xml:space="preserve">Lisanslı Uygulayıcı Sertifikası </w:t>
            </w:r>
            <w:r w:rsidR="009C11F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96473">
              <w:rPr>
                <w:rFonts w:ascii="Times New Roman" w:hAnsi="Times New Roman" w:cs="Times New Roman"/>
                <w:sz w:val="18"/>
                <w:szCs w:val="18"/>
              </w:rPr>
              <w:t>PREP)</w:t>
            </w:r>
          </w:p>
          <w:p w14:paraId="0D6290C3" w14:textId="77777777" w:rsidR="009D0102" w:rsidRPr="002155CF" w:rsidRDefault="009D0102" w:rsidP="009D01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4CB0E7" w14:textId="77777777" w:rsidR="00EE185F" w:rsidRPr="002155CF" w:rsidRDefault="00EE185F" w:rsidP="009D01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5831D4" w14:textId="77777777" w:rsidR="009D0102" w:rsidRPr="002155CF" w:rsidRDefault="009D0102" w:rsidP="009D0102">
            <w:pPr>
              <w:spacing w:after="0"/>
              <w:rPr>
                <w:sz w:val="18"/>
                <w:szCs w:val="18"/>
              </w:rPr>
            </w:pPr>
          </w:p>
          <w:bookmarkEnd w:id="0"/>
          <w:p w14:paraId="737CFFF3" w14:textId="77777777" w:rsidR="009D0102" w:rsidRPr="002155CF" w:rsidRDefault="009D0102" w:rsidP="009D0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60EBFC" w14:textId="77777777" w:rsidR="009D0102" w:rsidRPr="002155CF" w:rsidRDefault="009D0102" w:rsidP="009D0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A195FB" w14:textId="77777777" w:rsidR="009D0102" w:rsidRPr="002155CF" w:rsidRDefault="009D0102" w:rsidP="009D0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78C984" w14:textId="77777777" w:rsidR="009D0102" w:rsidRPr="002155CF" w:rsidRDefault="009D0102" w:rsidP="009D0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6F9305" w14:textId="77777777" w:rsidR="009D0102" w:rsidRDefault="009D0102" w:rsidP="000629D5">
            <w:pPr>
              <w:pStyle w:val="KiiAyrntlar"/>
              <w:rPr>
                <w:rStyle w:val="Kpr"/>
                <w:sz w:val="18"/>
                <w:szCs w:val="18"/>
              </w:rPr>
            </w:pPr>
          </w:p>
          <w:p w14:paraId="3EB0C4C1" w14:textId="77777777" w:rsidR="002155CF" w:rsidRDefault="002155CF" w:rsidP="000629D5">
            <w:pPr>
              <w:pStyle w:val="KiiAyrntlar"/>
              <w:rPr>
                <w:rStyle w:val="Kpr"/>
                <w:sz w:val="18"/>
                <w:szCs w:val="18"/>
              </w:rPr>
            </w:pPr>
          </w:p>
          <w:p w14:paraId="225354BA" w14:textId="77777777" w:rsidR="002155CF" w:rsidRDefault="002155CF" w:rsidP="000629D5">
            <w:pPr>
              <w:pStyle w:val="KiiAyrntlar"/>
              <w:rPr>
                <w:rStyle w:val="Kpr"/>
                <w:sz w:val="18"/>
                <w:szCs w:val="18"/>
              </w:rPr>
            </w:pPr>
          </w:p>
          <w:p w14:paraId="27E3016C" w14:textId="77777777" w:rsidR="002155CF" w:rsidRDefault="002155CF" w:rsidP="000629D5">
            <w:pPr>
              <w:pStyle w:val="KiiAyrntlar"/>
              <w:rPr>
                <w:rStyle w:val="Kpr"/>
                <w:sz w:val="18"/>
                <w:szCs w:val="18"/>
              </w:rPr>
            </w:pPr>
          </w:p>
          <w:p w14:paraId="6ABFC606" w14:textId="77777777" w:rsidR="002155CF" w:rsidRDefault="002155CF" w:rsidP="000629D5">
            <w:pPr>
              <w:pStyle w:val="KiiAyrntlar"/>
              <w:rPr>
                <w:rStyle w:val="Kpr"/>
                <w:sz w:val="18"/>
                <w:szCs w:val="18"/>
              </w:rPr>
            </w:pPr>
          </w:p>
          <w:p w14:paraId="1A387CE3" w14:textId="77777777" w:rsidR="002155CF" w:rsidRDefault="002155CF" w:rsidP="000629D5">
            <w:pPr>
              <w:pStyle w:val="KiiAyrntlar"/>
              <w:rPr>
                <w:rStyle w:val="Kpr"/>
                <w:sz w:val="18"/>
                <w:szCs w:val="18"/>
              </w:rPr>
            </w:pPr>
          </w:p>
          <w:p w14:paraId="716EA0BD" w14:textId="77777777" w:rsidR="002155CF" w:rsidRPr="002155CF" w:rsidRDefault="002155CF" w:rsidP="000629D5">
            <w:pPr>
              <w:pStyle w:val="KiiAyrntlar"/>
              <w:rPr>
                <w:rStyle w:val="Kpr"/>
                <w:sz w:val="18"/>
                <w:szCs w:val="18"/>
              </w:rPr>
            </w:pPr>
          </w:p>
          <w:p w14:paraId="3663ADF7" w14:textId="77777777" w:rsidR="009D0102" w:rsidRPr="002155CF" w:rsidRDefault="009D0102" w:rsidP="000629D5">
            <w:pPr>
              <w:pStyle w:val="KiiAyrntlar"/>
              <w:rPr>
                <w:rStyle w:val="Kpr"/>
                <w:sz w:val="18"/>
                <w:szCs w:val="18"/>
              </w:rPr>
            </w:pPr>
          </w:p>
          <w:p w14:paraId="4237A322" w14:textId="77777777" w:rsidR="009D0102" w:rsidRPr="002155CF" w:rsidRDefault="009D0102" w:rsidP="000629D5">
            <w:pPr>
              <w:pStyle w:val="KiiAyrntlar"/>
              <w:rPr>
                <w:rStyle w:val="Kpr"/>
                <w:sz w:val="18"/>
                <w:szCs w:val="18"/>
              </w:rPr>
            </w:pPr>
          </w:p>
          <w:p w14:paraId="46DEC1BE" w14:textId="77777777" w:rsidR="009D0102" w:rsidRPr="002155CF" w:rsidRDefault="009D0102" w:rsidP="000629D5">
            <w:pPr>
              <w:pStyle w:val="KiiAyrntlar"/>
              <w:rPr>
                <w:rStyle w:val="Kpr"/>
                <w:sz w:val="18"/>
                <w:szCs w:val="18"/>
              </w:rPr>
            </w:pPr>
          </w:p>
          <w:p w14:paraId="33B98337" w14:textId="77777777" w:rsidR="009D0102" w:rsidRPr="002155CF" w:rsidRDefault="009D0102" w:rsidP="000629D5">
            <w:pPr>
              <w:pStyle w:val="KiiAyrntlar"/>
              <w:rPr>
                <w:rStyle w:val="Kpr"/>
                <w:sz w:val="18"/>
                <w:szCs w:val="18"/>
              </w:rPr>
            </w:pPr>
          </w:p>
          <w:p w14:paraId="63C97282" w14:textId="77777777" w:rsidR="009D0102" w:rsidRPr="002155CF" w:rsidRDefault="009D0102" w:rsidP="000629D5">
            <w:pPr>
              <w:pStyle w:val="KiiAyrntlar"/>
              <w:rPr>
                <w:rStyle w:val="Kpr"/>
                <w:sz w:val="18"/>
                <w:szCs w:val="18"/>
              </w:rPr>
            </w:pPr>
          </w:p>
          <w:p w14:paraId="67780A87" w14:textId="77777777" w:rsidR="009D0102" w:rsidRPr="002155CF" w:rsidRDefault="009D0102" w:rsidP="000629D5">
            <w:pPr>
              <w:pStyle w:val="KiiAyrntlar"/>
              <w:rPr>
                <w:rStyle w:val="Kpr"/>
                <w:sz w:val="18"/>
                <w:szCs w:val="18"/>
              </w:rPr>
            </w:pPr>
          </w:p>
          <w:p w14:paraId="110B07B5" w14:textId="428A0F02" w:rsidR="009D0102" w:rsidRPr="002155CF" w:rsidRDefault="009D0102" w:rsidP="000629D5">
            <w:pPr>
              <w:pStyle w:val="KiiAyrntlar"/>
              <w:rPr>
                <w:rStyle w:val="Kpr"/>
                <w:sz w:val="18"/>
                <w:szCs w:val="18"/>
              </w:rPr>
            </w:pPr>
          </w:p>
        </w:tc>
        <w:tc>
          <w:tcPr>
            <w:tcW w:w="720" w:type="dxa"/>
          </w:tcPr>
          <w:p w14:paraId="6F3353BD" w14:textId="77777777" w:rsidR="000629D5" w:rsidRPr="002155CF" w:rsidRDefault="000629D5" w:rsidP="000C45FF">
            <w:pPr>
              <w:tabs>
                <w:tab w:val="left" w:pos="990"/>
              </w:tabs>
              <w:rPr>
                <w:sz w:val="18"/>
                <w:szCs w:val="18"/>
              </w:rPr>
            </w:pPr>
          </w:p>
        </w:tc>
        <w:tc>
          <w:tcPr>
            <w:tcW w:w="6470" w:type="dxa"/>
            <w:vMerge/>
          </w:tcPr>
          <w:p w14:paraId="1F206137" w14:textId="77777777" w:rsidR="000629D5" w:rsidRPr="002155CF" w:rsidRDefault="000629D5" w:rsidP="004D3011">
            <w:pPr>
              <w:rPr>
                <w:color w:val="FFFFFF" w:themeColor="background1"/>
                <w:sz w:val="18"/>
                <w:szCs w:val="18"/>
              </w:rPr>
            </w:pPr>
          </w:p>
        </w:tc>
      </w:tr>
    </w:tbl>
    <w:p w14:paraId="44B70E1B" w14:textId="77777777" w:rsidR="004E27F8" w:rsidRPr="00846D4F" w:rsidRDefault="004E27F8" w:rsidP="00846D4F">
      <w:pPr>
        <w:tabs>
          <w:tab w:val="left" w:pos="990"/>
        </w:tabs>
        <w:spacing w:after="0"/>
        <w:rPr>
          <w:sz w:val="8"/>
        </w:rPr>
      </w:pPr>
    </w:p>
    <w:sectPr w:rsidR="004E27F8" w:rsidRPr="00846D4F" w:rsidSect="00B821B0">
      <w:headerReference w:type="default" r:id="rId12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F5739" w14:textId="77777777" w:rsidR="00311697" w:rsidRDefault="00311697" w:rsidP="000C45FF">
      <w:r>
        <w:separator/>
      </w:r>
    </w:p>
  </w:endnote>
  <w:endnote w:type="continuationSeparator" w:id="0">
    <w:p w14:paraId="35D678D8" w14:textId="77777777" w:rsidR="00311697" w:rsidRDefault="00311697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A4311" w14:textId="77777777" w:rsidR="00311697" w:rsidRDefault="00311697" w:rsidP="000C45FF">
      <w:r>
        <w:separator/>
      </w:r>
    </w:p>
  </w:footnote>
  <w:footnote w:type="continuationSeparator" w:id="0">
    <w:p w14:paraId="2A448D67" w14:textId="77777777" w:rsidR="00311697" w:rsidRDefault="00311697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4CC96" w14:textId="77777777" w:rsidR="000C45FF" w:rsidRDefault="000C45FF">
    <w:pPr>
      <w:pStyle w:val="stBilgi"/>
    </w:pPr>
    <w:r>
      <w:rPr>
        <w:noProof/>
        <w:lang w:bidi="tr-TR"/>
      </w:rPr>
      <w:drawing>
        <wp:anchor distT="0" distB="0" distL="114300" distR="114300" simplePos="0" relativeHeight="251658240" behindDoc="1" locked="0" layoutInCell="1" allowOverlap="1" wp14:anchorId="5C651C77" wp14:editId="2E01F0E0">
          <wp:simplePos x="0" y="0"/>
          <wp:positionH relativeFrom="page">
            <wp:posOffset>154379</wp:posOffset>
          </wp:positionH>
          <wp:positionV relativeFrom="page">
            <wp:posOffset>237506</wp:posOffset>
          </wp:positionV>
          <wp:extent cx="7259823" cy="10224474"/>
          <wp:effectExtent l="0" t="0" r="0" b="5715"/>
          <wp:wrapNone/>
          <wp:docPr id="3" name="Grafik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7656" cy="1024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AE748F"/>
    <w:multiLevelType w:val="hybridMultilevel"/>
    <w:tmpl w:val="DBA04926"/>
    <w:lvl w:ilvl="0" w:tplc="90A47612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544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displayBackgroundShap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102"/>
    <w:rsid w:val="00036450"/>
    <w:rsid w:val="00061C84"/>
    <w:rsid w:val="000629D5"/>
    <w:rsid w:val="00076632"/>
    <w:rsid w:val="000C45FF"/>
    <w:rsid w:val="000D2F7D"/>
    <w:rsid w:val="000E3FD1"/>
    <w:rsid w:val="000F46E6"/>
    <w:rsid w:val="00150AB8"/>
    <w:rsid w:val="00166ED0"/>
    <w:rsid w:val="00180329"/>
    <w:rsid w:val="00185D95"/>
    <w:rsid w:val="0019001F"/>
    <w:rsid w:val="001A74A5"/>
    <w:rsid w:val="001B2ABD"/>
    <w:rsid w:val="001B6392"/>
    <w:rsid w:val="001D2335"/>
    <w:rsid w:val="001E1759"/>
    <w:rsid w:val="001F12A0"/>
    <w:rsid w:val="001F1ECC"/>
    <w:rsid w:val="0020779C"/>
    <w:rsid w:val="002155CF"/>
    <w:rsid w:val="002400EB"/>
    <w:rsid w:val="00244620"/>
    <w:rsid w:val="00256CF7"/>
    <w:rsid w:val="002A3F6F"/>
    <w:rsid w:val="002E023C"/>
    <w:rsid w:val="002F2CA0"/>
    <w:rsid w:val="00301D36"/>
    <w:rsid w:val="00303CE9"/>
    <w:rsid w:val="0030481B"/>
    <w:rsid w:val="00311697"/>
    <w:rsid w:val="00325F6C"/>
    <w:rsid w:val="00343968"/>
    <w:rsid w:val="003466E4"/>
    <w:rsid w:val="00370AD0"/>
    <w:rsid w:val="00380A84"/>
    <w:rsid w:val="003A40B9"/>
    <w:rsid w:val="003B2BBC"/>
    <w:rsid w:val="004071FC"/>
    <w:rsid w:val="00416951"/>
    <w:rsid w:val="00445947"/>
    <w:rsid w:val="004813B3"/>
    <w:rsid w:val="00486EC9"/>
    <w:rsid w:val="00490FE9"/>
    <w:rsid w:val="00496591"/>
    <w:rsid w:val="004C63E4"/>
    <w:rsid w:val="004D3011"/>
    <w:rsid w:val="004E27F8"/>
    <w:rsid w:val="00541BCB"/>
    <w:rsid w:val="00553B4C"/>
    <w:rsid w:val="005572F6"/>
    <w:rsid w:val="005645EE"/>
    <w:rsid w:val="005D6289"/>
    <w:rsid w:val="005E39D5"/>
    <w:rsid w:val="005F09CE"/>
    <w:rsid w:val="00612544"/>
    <w:rsid w:val="0062123A"/>
    <w:rsid w:val="00646E75"/>
    <w:rsid w:val="006610D6"/>
    <w:rsid w:val="0066160A"/>
    <w:rsid w:val="006771D0"/>
    <w:rsid w:val="006B085D"/>
    <w:rsid w:val="006B0995"/>
    <w:rsid w:val="006D3A7F"/>
    <w:rsid w:val="00715FCB"/>
    <w:rsid w:val="007366F8"/>
    <w:rsid w:val="00743101"/>
    <w:rsid w:val="007867A0"/>
    <w:rsid w:val="00792088"/>
    <w:rsid w:val="007927F5"/>
    <w:rsid w:val="007A67BA"/>
    <w:rsid w:val="007E285D"/>
    <w:rsid w:val="00802CA0"/>
    <w:rsid w:val="00824E2E"/>
    <w:rsid w:val="00846D4F"/>
    <w:rsid w:val="008C1736"/>
    <w:rsid w:val="008C7356"/>
    <w:rsid w:val="008D4E1E"/>
    <w:rsid w:val="00905496"/>
    <w:rsid w:val="00922D5C"/>
    <w:rsid w:val="00964983"/>
    <w:rsid w:val="0096659A"/>
    <w:rsid w:val="009707BD"/>
    <w:rsid w:val="00996473"/>
    <w:rsid w:val="009C11FD"/>
    <w:rsid w:val="009D0102"/>
    <w:rsid w:val="009D7D08"/>
    <w:rsid w:val="009E7C63"/>
    <w:rsid w:val="00A10A67"/>
    <w:rsid w:val="00A2118D"/>
    <w:rsid w:val="00A60C75"/>
    <w:rsid w:val="00A65B5D"/>
    <w:rsid w:val="00A835FD"/>
    <w:rsid w:val="00AA1A57"/>
    <w:rsid w:val="00AA1D67"/>
    <w:rsid w:val="00AD76E2"/>
    <w:rsid w:val="00B20152"/>
    <w:rsid w:val="00B339DE"/>
    <w:rsid w:val="00B70850"/>
    <w:rsid w:val="00B821B0"/>
    <w:rsid w:val="00BF361C"/>
    <w:rsid w:val="00C066B6"/>
    <w:rsid w:val="00C135A6"/>
    <w:rsid w:val="00C20F21"/>
    <w:rsid w:val="00C37BA1"/>
    <w:rsid w:val="00C4674C"/>
    <w:rsid w:val="00C506CF"/>
    <w:rsid w:val="00C72BED"/>
    <w:rsid w:val="00C9578B"/>
    <w:rsid w:val="00CA562E"/>
    <w:rsid w:val="00CB2D30"/>
    <w:rsid w:val="00CC7933"/>
    <w:rsid w:val="00CF428B"/>
    <w:rsid w:val="00D2522B"/>
    <w:rsid w:val="00D72151"/>
    <w:rsid w:val="00D82F2F"/>
    <w:rsid w:val="00DA694B"/>
    <w:rsid w:val="00DC2E5C"/>
    <w:rsid w:val="00DD172A"/>
    <w:rsid w:val="00E25A26"/>
    <w:rsid w:val="00E55D74"/>
    <w:rsid w:val="00E866EC"/>
    <w:rsid w:val="00E93B74"/>
    <w:rsid w:val="00EB3A62"/>
    <w:rsid w:val="00EE185F"/>
    <w:rsid w:val="00F014FA"/>
    <w:rsid w:val="00F404B8"/>
    <w:rsid w:val="00F60274"/>
    <w:rsid w:val="00F77FB9"/>
    <w:rsid w:val="00FB068F"/>
    <w:rsid w:val="00FD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E3630"/>
  <w14:defaultImageDpi w14:val="32767"/>
  <w15:chartTrackingRefBased/>
  <w15:docId w15:val="{669A4624-A22F-497E-8367-6ADBEC47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tr-T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846D4F"/>
    <w:pPr>
      <w:spacing w:after="200"/>
    </w:pPr>
    <w:rPr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qFormat/>
    <w:rsid w:val="004D3011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qFormat/>
    <w:rsid w:val="009D01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48AB7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KonuBal">
    <w:name w:val="Title"/>
    <w:basedOn w:val="Normal"/>
    <w:next w:val="Normal"/>
    <w:link w:val="KonuBalChar"/>
    <w:uiPriority w:val="10"/>
    <w:qFormat/>
    <w:rsid w:val="006B085D"/>
    <w:rPr>
      <w:caps/>
      <w:color w:val="000000" w:themeColor="text1"/>
      <w:sz w:val="86"/>
      <w:szCs w:val="7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B085D"/>
    <w:rPr>
      <w:caps/>
      <w:color w:val="000000" w:themeColor="text1"/>
      <w:sz w:val="86"/>
      <w:szCs w:val="76"/>
    </w:rPr>
  </w:style>
  <w:style w:type="character" w:styleId="Vurgu">
    <w:name w:val="Emphasis"/>
    <w:basedOn w:val="VarsaylanParagrafYazTipi"/>
    <w:uiPriority w:val="11"/>
    <w:semiHidden/>
    <w:qFormat/>
    <w:rsid w:val="00E25A26"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Tarih">
    <w:name w:val="Date"/>
    <w:basedOn w:val="Normal"/>
    <w:next w:val="Normal"/>
    <w:link w:val="TarihChar"/>
    <w:uiPriority w:val="99"/>
    <w:rsid w:val="00036450"/>
  </w:style>
  <w:style w:type="character" w:customStyle="1" w:styleId="TarihChar">
    <w:name w:val="Tarih Char"/>
    <w:basedOn w:val="VarsaylanParagrafYazTipi"/>
    <w:link w:val="Tarih"/>
    <w:uiPriority w:val="99"/>
    <w:rsid w:val="00036450"/>
    <w:rPr>
      <w:sz w:val="18"/>
      <w:szCs w:val="22"/>
    </w:rPr>
  </w:style>
  <w:style w:type="character" w:styleId="Kpr">
    <w:name w:val="Hyperlink"/>
    <w:basedOn w:val="VarsaylanParagrafYazTipi"/>
    <w:uiPriority w:val="99"/>
    <w:rsid w:val="00E93B74"/>
    <w:rPr>
      <w:color w:val="B85A22" w:themeColor="accent2" w:themeShade="BF"/>
      <w:u w:val="single"/>
    </w:rPr>
  </w:style>
  <w:style w:type="character" w:styleId="zmlenmeyenBahsetme">
    <w:name w:val="Unresolved Mention"/>
    <w:basedOn w:val="VarsaylanParagrafYazTipi"/>
    <w:uiPriority w:val="99"/>
    <w:semiHidden/>
    <w:rsid w:val="004813B3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0C45FF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0C45FF"/>
    <w:rPr>
      <w:sz w:val="22"/>
      <w:szCs w:val="22"/>
    </w:rPr>
  </w:style>
  <w:style w:type="table" w:styleId="TabloKlavuzu">
    <w:name w:val="Table Grid"/>
    <w:basedOn w:val="NormalTablo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1B2ABD"/>
    <w:rPr>
      <w:color w:val="808080"/>
    </w:rPr>
  </w:style>
  <w:style w:type="paragraph" w:styleId="Altyaz">
    <w:name w:val="Subtitle"/>
    <w:basedOn w:val="Normal"/>
    <w:next w:val="Normal"/>
    <w:link w:val="AltyazChar"/>
    <w:uiPriority w:val="11"/>
    <w:qFormat/>
    <w:rsid w:val="000629D5"/>
    <w:pPr>
      <w:spacing w:after="480"/>
    </w:pPr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AltyazChar">
    <w:name w:val="Altyazı Char"/>
    <w:basedOn w:val="VarsaylanParagrafYazTipi"/>
    <w:link w:val="Altyaz"/>
    <w:uiPriority w:val="11"/>
    <w:rsid w:val="000629D5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629D5"/>
    <w:rPr>
      <w:rFonts w:asciiTheme="majorHAnsi" w:eastAsiaTheme="majorEastAsia" w:hAnsiTheme="majorHAnsi" w:cstheme="majorBidi"/>
      <w:b/>
      <w:caps/>
      <w:sz w:val="22"/>
    </w:rPr>
  </w:style>
  <w:style w:type="paragraph" w:styleId="ListeMaddemi">
    <w:name w:val="List Bullet"/>
    <w:basedOn w:val="Normal"/>
    <w:uiPriority w:val="5"/>
    <w:rsid w:val="000629D5"/>
    <w:pPr>
      <w:numPr>
        <w:numId w:val="1"/>
      </w:numPr>
      <w:spacing w:after="120" w:line="276" w:lineRule="auto"/>
      <w:ind w:left="720"/>
    </w:pPr>
    <w:rPr>
      <w:rFonts w:eastAsia="Times New Roman" w:cs="Times New Roman"/>
      <w:szCs w:val="20"/>
      <w:lang w:eastAsia="en-US"/>
    </w:rPr>
  </w:style>
  <w:style w:type="character" w:customStyle="1" w:styleId="Grimetin">
    <w:name w:val="Gri metin"/>
    <w:basedOn w:val="VarsaylanParagrafYazTipi"/>
    <w:uiPriority w:val="4"/>
    <w:semiHidden/>
    <w:qFormat/>
    <w:rsid w:val="000629D5"/>
    <w:rPr>
      <w:color w:val="808080" w:themeColor="background1" w:themeShade="80"/>
    </w:rPr>
  </w:style>
  <w:style w:type="paragraph" w:customStyle="1" w:styleId="Adres">
    <w:name w:val="Adres"/>
    <w:basedOn w:val="Normal"/>
    <w:qFormat/>
    <w:rsid w:val="000629D5"/>
    <w:pPr>
      <w:spacing w:after="360"/>
      <w:contextualSpacing/>
    </w:pPr>
  </w:style>
  <w:style w:type="paragraph" w:customStyle="1" w:styleId="KiiAyrntlar">
    <w:name w:val="Kişi Ayrıntıları"/>
    <w:basedOn w:val="Normal"/>
    <w:qFormat/>
    <w:rsid w:val="000629D5"/>
    <w:pPr>
      <w:contextualSpacing/>
    </w:pPr>
  </w:style>
  <w:style w:type="paragraph" w:styleId="AralkYok">
    <w:name w:val="No Spacing"/>
    <w:uiPriority w:val="1"/>
    <w:qFormat/>
    <w:rsid w:val="000629D5"/>
    <w:rPr>
      <w:sz w:val="22"/>
      <w:szCs w:val="22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D0102"/>
    <w:rPr>
      <w:rFonts w:asciiTheme="majorHAnsi" w:eastAsiaTheme="majorEastAsia" w:hAnsiTheme="majorHAnsi" w:cstheme="majorBidi"/>
      <w:i/>
      <w:iCs/>
      <w:color w:val="548AB7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leynayurtseven90@gmail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yna\AppData\Local\Microsoft\Office\16.0\DTS\tr-TR%7b69F9A964-7F2C-4424-AF2A-EAB455D51C4D%7d\%7bD22B78AA-2AEE-476F-BCA1-29BD58A42C3D%7dtf88924273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2F8955D56C542189888F459FC131E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4243FA-99DA-4EF7-BA1E-850C5ED5AD6D}"/>
      </w:docPartPr>
      <w:docPartBody>
        <w:p w:rsidR="00064D54" w:rsidRDefault="00064D54" w:rsidP="00064D54">
          <w:pPr>
            <w:pStyle w:val="B2F8955D56C542189888F459FC131E15"/>
          </w:pPr>
          <w:r w:rsidRPr="00036450">
            <w:rPr>
              <w:lang w:bidi="tr-TR"/>
            </w:rPr>
            <w:t>İŞ TECRÜBESİ</w:t>
          </w:r>
        </w:p>
      </w:docPartBody>
    </w:docPart>
    <w:docPart>
      <w:docPartPr>
        <w:name w:val="7FF0A1EA0DE54EDE9069389B9CD689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90B2401-5B43-41E8-B901-DCEBF7442B26}"/>
      </w:docPartPr>
      <w:docPartBody>
        <w:p w:rsidR="00064D54" w:rsidRDefault="00064D54" w:rsidP="00064D54">
          <w:pPr>
            <w:pStyle w:val="7FF0A1EA0DE54EDE9069389B9CD689FE"/>
          </w:pPr>
          <w:r w:rsidRPr="00CB0055">
            <w:rPr>
              <w:lang w:bidi="tr-TR"/>
            </w:rPr>
            <w:t>İletişim</w:t>
          </w:r>
        </w:p>
      </w:docPartBody>
    </w:docPart>
    <w:docPart>
      <w:docPartPr>
        <w:name w:val="3C1AC6876E9D4499BB9D3249976CE8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C6C139B-B4F1-4C20-986C-EC7E16022B81}"/>
      </w:docPartPr>
      <w:docPartBody>
        <w:p w:rsidR="00064D54" w:rsidRDefault="00064D54" w:rsidP="00064D54">
          <w:pPr>
            <w:pStyle w:val="3C1AC6876E9D4499BB9D3249976CE8A6"/>
          </w:pPr>
          <w:r w:rsidRPr="004D3011">
            <w:rPr>
              <w:lang w:bidi="tr-TR"/>
            </w:rPr>
            <w:t>TELEFON: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AE748F"/>
    <w:multiLevelType w:val="hybridMultilevel"/>
    <w:tmpl w:val="DBA04926"/>
    <w:lvl w:ilvl="0" w:tplc="90A47612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87499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D54"/>
    <w:rsid w:val="00064D54"/>
    <w:rsid w:val="000D2F7D"/>
    <w:rsid w:val="002A3F6F"/>
    <w:rsid w:val="002F2CA0"/>
    <w:rsid w:val="003555BC"/>
    <w:rsid w:val="00486EC9"/>
    <w:rsid w:val="009E2A61"/>
    <w:rsid w:val="00C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tr-T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qFormat/>
    <w:pPr>
      <w:keepNext/>
      <w:keepLines/>
      <w:pBdr>
        <w:bottom w:val="single" w:sz="8" w:space="1" w:color="4472C4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kern w:val="0"/>
      <w:szCs w:val="26"/>
      <w:lang w:eastAsia="ja-JP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Maddemi">
    <w:name w:val="List Bullet"/>
    <w:basedOn w:val="Normal"/>
    <w:uiPriority w:val="5"/>
    <w:pPr>
      <w:numPr>
        <w:numId w:val="1"/>
      </w:numPr>
      <w:spacing w:after="120" w:line="276" w:lineRule="auto"/>
      <w:ind w:left="720"/>
    </w:pPr>
    <w:rPr>
      <w:rFonts w:eastAsia="Times New Roman" w:cs="Times New Roman"/>
      <w:kern w:val="0"/>
      <w:szCs w:val="20"/>
      <w:lang w:eastAsia="en-US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Theme="majorHAnsi" w:eastAsiaTheme="majorEastAsia" w:hAnsiTheme="majorHAnsi" w:cstheme="majorBidi"/>
      <w:b/>
      <w:bCs/>
      <w:caps/>
      <w:kern w:val="0"/>
      <w:szCs w:val="26"/>
      <w:lang w:eastAsia="ja-JP"/>
      <w14:ligatures w14:val="none"/>
    </w:rPr>
  </w:style>
  <w:style w:type="character" w:styleId="Kpr">
    <w:name w:val="Hyperlink"/>
    <w:basedOn w:val="VarsaylanParagrafYazTipi"/>
    <w:uiPriority w:val="99"/>
    <w:rPr>
      <w:color w:val="C45911" w:themeColor="accent2" w:themeShade="BF"/>
      <w:u w:val="single"/>
    </w:rPr>
  </w:style>
  <w:style w:type="paragraph" w:customStyle="1" w:styleId="B2F8955D56C542189888F459FC131E15">
    <w:name w:val="B2F8955D56C542189888F459FC131E15"/>
    <w:rsid w:val="00064D54"/>
  </w:style>
  <w:style w:type="paragraph" w:customStyle="1" w:styleId="7FF0A1EA0DE54EDE9069389B9CD689FE">
    <w:name w:val="7FF0A1EA0DE54EDE9069389B9CD689FE"/>
    <w:rsid w:val="00064D54"/>
  </w:style>
  <w:style w:type="paragraph" w:customStyle="1" w:styleId="3C1AC6876E9D4499BB9D3249976CE8A6">
    <w:name w:val="3C1AC6876E9D4499BB9D3249976CE8A6"/>
    <w:rsid w:val="00064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F1574C20-78E4-43FF-BE9E-4FC9F2314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30FBCC-A926-441F-A1DD-7C612FD881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B03C41-7C44-40A7-B0F9-10640F9D80B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{D22B78AA-2AEE-476F-BCA1-29BD58A42C3D}tf88924273_win32</Template>
  <TotalTime>1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Aleyna Yurtseven</dc:creator>
  <cp:keywords/>
  <dc:description/>
  <cp:lastModifiedBy>Aleyna Yurtseven</cp:lastModifiedBy>
  <cp:revision>4</cp:revision>
  <dcterms:created xsi:type="dcterms:W3CDTF">2024-11-05T19:53:00Z</dcterms:created>
  <dcterms:modified xsi:type="dcterms:W3CDTF">2024-11-28T22:27:00Z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